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4FB13E" w14:textId="77777777" w:rsidR="00917D62" w:rsidRDefault="00917D62" w:rsidP="00CC47E9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A72294C" w14:textId="082C3DE8" w:rsidR="00657822" w:rsidRPr="00293CFA" w:rsidRDefault="00293CFA" w:rsidP="00CC47E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293CFA">
        <w:rPr>
          <w:rFonts w:asciiTheme="minorHAnsi" w:hAnsiTheme="minorHAnsi" w:cstheme="minorHAnsi"/>
          <w:b/>
          <w:bCs/>
          <w:sz w:val="28"/>
          <w:szCs w:val="28"/>
        </w:rPr>
        <w:t>Unpacking Stigma and Identity</w:t>
      </w:r>
      <w:r w:rsidRPr="00293CFA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293CFA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293CFA"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293CFA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AB2C3A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293CFA">
        <w:rPr>
          <w:rFonts w:asciiTheme="minorHAnsi" w:hAnsiTheme="minorHAnsi" w:cstheme="minorHAnsi"/>
          <w:b/>
          <w:bCs/>
          <w:sz w:val="28"/>
          <w:szCs w:val="28"/>
        </w:rPr>
        <w:t>September 2026</w:t>
      </w:r>
    </w:p>
    <w:p w14:paraId="287FD1F2" w14:textId="46788C15" w:rsidR="00293CFA" w:rsidRDefault="00293CFA" w:rsidP="00CC47E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293CFA">
        <w:rPr>
          <w:rFonts w:asciiTheme="minorHAnsi" w:hAnsiTheme="minorHAnsi" w:cstheme="minorHAnsi"/>
          <w:b/>
          <w:bCs/>
          <w:sz w:val="28"/>
          <w:szCs w:val="28"/>
        </w:rPr>
        <w:t>Discussion Questions</w:t>
      </w:r>
    </w:p>
    <w:p w14:paraId="3BE56FBE" w14:textId="77777777" w:rsidR="00293CFA" w:rsidRPr="00293CFA" w:rsidRDefault="00293CFA" w:rsidP="00CC47E9">
      <w:pPr>
        <w:rPr>
          <w:rFonts w:asciiTheme="minorHAnsi" w:hAnsiTheme="minorHAnsi" w:cstheme="minorHAnsi"/>
        </w:rPr>
      </w:pPr>
    </w:p>
    <w:p w14:paraId="19CA3062" w14:textId="430DB550" w:rsidR="00293CFA" w:rsidRPr="005D2D98" w:rsidRDefault="00593DEF" w:rsidP="005D2D98">
      <w:pPr>
        <w:pStyle w:val="ListParagraph"/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What are some common misconceptions people have about living with chronic pain or an invisible condition?</w:t>
      </w:r>
      <w:r w:rsidR="00293CFA" w:rsidRPr="005D2D98">
        <w:rPr>
          <w:rFonts w:asciiTheme="minorHAnsi" w:hAnsiTheme="minorHAnsi" w:cstheme="minorHAnsi"/>
        </w:rPr>
        <w:br/>
      </w:r>
    </w:p>
    <w:p w14:paraId="191C8378" w14:textId="66FBD022" w:rsidR="00293CFA" w:rsidRPr="005D2D98" w:rsidRDefault="00593DEF" w:rsidP="005D2D98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When you hear the word stigma, what does it mean to you?</w:t>
      </w:r>
      <w:r w:rsidR="00293CFA" w:rsidRPr="008326B3">
        <w:rPr>
          <w:rFonts w:asciiTheme="minorHAnsi" w:hAnsiTheme="minorHAnsi" w:cstheme="minorHAnsi"/>
        </w:rPr>
        <w:br/>
      </w:r>
    </w:p>
    <w:p w14:paraId="2C3B266C" w14:textId="18C45B50" w:rsidR="00E26610" w:rsidRPr="00F61A85" w:rsidRDefault="00293CFA" w:rsidP="00F61A85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5D2D98">
        <w:rPr>
          <w:rFonts w:asciiTheme="minorHAnsi" w:hAnsiTheme="minorHAnsi" w:cstheme="minorHAnsi"/>
        </w:rPr>
        <w:t xml:space="preserve">How has pain changed your relationships with friends, family and partners? </w:t>
      </w:r>
      <w:r w:rsidR="00E26610" w:rsidRPr="00F61A85">
        <w:rPr>
          <w:rFonts w:ascii="Calibri" w:hAnsi="Calibri" w:cs="Calibri"/>
          <w:color w:val="0D0D0D"/>
        </w:rPr>
        <w:br/>
      </w:r>
    </w:p>
    <w:p w14:paraId="4BAADCA8" w14:textId="4833884D" w:rsidR="005D2D98" w:rsidRPr="005D2D98" w:rsidRDefault="00E26610" w:rsidP="005D2D98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>
        <w:rPr>
          <w:rStyle w:val="Strong"/>
          <w:rFonts w:asciiTheme="minorHAnsi" w:hAnsiTheme="minorHAnsi" w:cstheme="minorHAnsi"/>
          <w:b w:val="0"/>
          <w:bCs w:val="0"/>
          <w:color w:val="0D0D0D"/>
        </w:rPr>
        <w:t>Ho</w:t>
      </w:r>
      <w:r w:rsidR="00E13C20" w:rsidRPr="005D2D98">
        <w:rPr>
          <w:rStyle w:val="Strong"/>
          <w:rFonts w:asciiTheme="minorHAnsi" w:hAnsiTheme="minorHAnsi" w:cstheme="minorHAnsi"/>
          <w:b w:val="0"/>
          <w:bCs w:val="0"/>
          <w:color w:val="0D0D0D"/>
        </w:rPr>
        <w:t>w has living with pain affected the way you approach everyday life or respond to things?</w:t>
      </w:r>
      <w:r w:rsidR="005D2D98" w:rsidRPr="005D2D98">
        <w:rPr>
          <w:rFonts w:ascii="Calibri" w:hAnsi="Calibri" w:cs="Calibri"/>
          <w:color w:val="0D0D0D"/>
        </w:rPr>
        <w:br/>
      </w:r>
    </w:p>
    <w:p w14:paraId="31B878EA" w14:textId="151D65DA" w:rsidR="00E26610" w:rsidRPr="00E26610" w:rsidRDefault="00F61A85" w:rsidP="00293CFA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="Calibri" w:hAnsi="Calibri" w:cs="Calibri"/>
          <w:color w:val="0D0D0D"/>
        </w:rPr>
        <w:t>What are some respectful ways to respond when someone makes assumptions about your abilities?</w:t>
      </w:r>
      <w:r w:rsidR="00E26610">
        <w:rPr>
          <w:rFonts w:ascii="Calibri" w:hAnsi="Calibri" w:cs="Calibri"/>
          <w:color w:val="0D0D0D"/>
        </w:rPr>
        <w:br/>
      </w:r>
    </w:p>
    <w:p w14:paraId="61EDD901" w14:textId="16BE46F3" w:rsidR="00F92F42" w:rsidRPr="008326B3" w:rsidRDefault="00F61A85" w:rsidP="00293CFA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Besides living with chronic pain, what roles </w:t>
      </w:r>
      <w:r w:rsidR="00741ACB">
        <w:rPr>
          <w:rFonts w:asciiTheme="minorHAnsi" w:hAnsiTheme="minorHAnsi" w:cstheme="minorHAnsi"/>
        </w:rPr>
        <w:t>or</w:t>
      </w:r>
      <w:r>
        <w:rPr>
          <w:rFonts w:asciiTheme="minorHAnsi" w:hAnsiTheme="minorHAnsi" w:cstheme="minorHAnsi"/>
        </w:rPr>
        <w:t xml:space="preserve"> interest</w:t>
      </w:r>
      <w:r w:rsidR="00741ACB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are important parts of your identity - such as parent, artist, volunteer, employee, student or hobbyist?</w:t>
      </w:r>
      <w:r w:rsidR="00F92F42" w:rsidRPr="008326B3">
        <w:rPr>
          <w:rFonts w:asciiTheme="minorHAnsi" w:hAnsiTheme="minorHAnsi" w:cstheme="minorHAnsi"/>
        </w:rPr>
        <w:br/>
      </w:r>
    </w:p>
    <w:p w14:paraId="35F438F3" w14:textId="6529CFC5" w:rsidR="00F92F42" w:rsidRPr="008326B3" w:rsidRDefault="00F92F42" w:rsidP="00293CFA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8326B3">
        <w:rPr>
          <w:rFonts w:asciiTheme="minorHAnsi" w:hAnsiTheme="minorHAnsi" w:cstheme="minorHAnsi"/>
        </w:rPr>
        <w:t>What helps you explain your chronic pain to others who don’t have pain?</w:t>
      </w:r>
      <w:r w:rsidRPr="008326B3">
        <w:rPr>
          <w:rFonts w:asciiTheme="minorHAnsi" w:hAnsiTheme="minorHAnsi" w:cstheme="minorHAnsi"/>
        </w:rPr>
        <w:br/>
      </w:r>
    </w:p>
    <w:p w14:paraId="140C1514" w14:textId="77777777" w:rsidR="005D2D98" w:rsidRPr="005D2D98" w:rsidRDefault="005D2D98" w:rsidP="00293CFA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76333B">
        <w:rPr>
          <w:rFonts w:ascii="Calibri" w:hAnsi="Calibri" w:cs="Calibri"/>
          <w:color w:val="0D0D0D"/>
        </w:rPr>
        <w:t>Has chronic pain changed your sense of identity or your understanding of who you are? In what ways?</w:t>
      </w:r>
      <w:r>
        <w:rPr>
          <w:rFonts w:ascii="Calibri" w:hAnsi="Calibri" w:cs="Calibri"/>
          <w:color w:val="0D0D0D"/>
        </w:rPr>
        <w:br/>
      </w:r>
    </w:p>
    <w:p w14:paraId="6775050C" w14:textId="3E4F8555" w:rsidR="00F92F42" w:rsidRPr="008326B3" w:rsidRDefault="00E13C20" w:rsidP="00293CFA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76333B">
        <w:rPr>
          <w:rFonts w:ascii="Calibri" w:hAnsi="Calibri" w:cs="Calibri"/>
          <w:color w:val="0D0D0D"/>
        </w:rPr>
        <w:t xml:space="preserve">How do you respond when someone minimizes your pain—for example, by saying “you look fine” or </w:t>
      </w:r>
      <w:r>
        <w:rPr>
          <w:rFonts w:asciiTheme="minorHAnsi" w:hAnsiTheme="minorHAnsi" w:cstheme="minorHAnsi"/>
        </w:rPr>
        <w:t>“b</w:t>
      </w:r>
      <w:r w:rsidR="00F92F42" w:rsidRPr="008326B3">
        <w:rPr>
          <w:rFonts w:asciiTheme="minorHAnsi" w:hAnsiTheme="minorHAnsi" w:cstheme="minorHAnsi"/>
        </w:rPr>
        <w:t>ut you don’t look sick?”</w:t>
      </w:r>
      <w:r w:rsidR="00F92F42" w:rsidRPr="008326B3">
        <w:rPr>
          <w:rFonts w:asciiTheme="minorHAnsi" w:hAnsiTheme="minorHAnsi" w:cstheme="minorHAnsi"/>
        </w:rPr>
        <w:br/>
      </w:r>
    </w:p>
    <w:p w14:paraId="2AD6B958" w14:textId="3BB2B487" w:rsidR="00F92F42" w:rsidRPr="008326B3" w:rsidRDefault="005910BF" w:rsidP="00293CFA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76333B">
        <w:rPr>
          <w:rFonts w:ascii="Calibri" w:hAnsi="Calibri" w:cs="Calibri"/>
          <w:color w:val="0D0D0D"/>
        </w:rPr>
        <w:t>What does it mean to you to accept your body or your limitations without feeling like you are giving up?</w:t>
      </w:r>
      <w:r w:rsidR="00450CD4" w:rsidRPr="008326B3">
        <w:rPr>
          <w:rFonts w:asciiTheme="minorHAnsi" w:hAnsiTheme="minorHAnsi" w:cstheme="minorHAnsi"/>
        </w:rPr>
        <w:br/>
      </w:r>
    </w:p>
    <w:p w14:paraId="559FB523" w14:textId="18EAAD9A" w:rsidR="00930EC2" w:rsidRPr="00741ACB" w:rsidRDefault="00930EC2" w:rsidP="00741ACB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 w:rsidRPr="008326B3">
        <w:rPr>
          <w:rStyle w:val="Strong"/>
          <w:rFonts w:asciiTheme="minorHAnsi" w:hAnsiTheme="minorHAnsi" w:cstheme="minorHAnsi"/>
          <w:b w:val="0"/>
          <w:bCs w:val="0"/>
          <w:color w:val="0D0D0D"/>
        </w:rPr>
        <w:t>How might mindfulness practices, like meditation, deep breathing, or a body scan, help when you feel judged by others?</w:t>
      </w:r>
      <w:r w:rsidR="001F1202" w:rsidRPr="00741ACB">
        <w:rPr>
          <w:rFonts w:asciiTheme="minorHAnsi" w:hAnsiTheme="minorHAnsi" w:cstheme="minorHAnsi"/>
          <w:color w:val="0D0D0D"/>
        </w:rPr>
        <w:br/>
      </w:r>
    </w:p>
    <w:p w14:paraId="215A52EB" w14:textId="19B526C1" w:rsidR="001F1202" w:rsidRPr="005D2D98" w:rsidRDefault="001F1202" w:rsidP="005D2D98">
      <w:pPr>
        <w:pStyle w:val="ListParagraph"/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 w:rsidRPr="005D2D98">
        <w:rPr>
          <w:rFonts w:asciiTheme="minorHAnsi" w:hAnsiTheme="minorHAnsi" w:cstheme="minorHAnsi"/>
          <w:color w:val="0D0D0D"/>
        </w:rPr>
        <w:t>Have you found ways to celebrate yourself as a pain warrior?</w:t>
      </w:r>
      <w:r w:rsidRPr="005D2D98">
        <w:rPr>
          <w:rFonts w:asciiTheme="minorHAnsi" w:hAnsiTheme="minorHAnsi" w:cstheme="minorHAnsi"/>
          <w:color w:val="0D0D0D"/>
        </w:rPr>
        <w:br/>
      </w:r>
    </w:p>
    <w:p w14:paraId="155B5DA1" w14:textId="18890BD0" w:rsidR="005D2D98" w:rsidRPr="005D2D98" w:rsidRDefault="005D2D98" w:rsidP="005D2D98">
      <w:pPr>
        <w:pStyle w:val="ListParagraph"/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="Calibri" w:hAnsi="Calibri" w:cs="Calibri"/>
          <w:color w:val="0D0D0D"/>
        </w:rPr>
      </w:pPr>
      <w:r w:rsidRPr="005D2D98">
        <w:rPr>
          <w:rFonts w:ascii="Calibri" w:hAnsi="Calibri" w:cs="Calibri"/>
          <w:color w:val="0D0D0D"/>
        </w:rPr>
        <w:t>Have you ever felt judged, disbelieved, or misunderstood because your pain or illness isn’t visible? What was that experience like?</w:t>
      </w:r>
      <w:r w:rsidR="005910BF">
        <w:rPr>
          <w:rFonts w:ascii="Calibri" w:hAnsi="Calibri" w:cs="Calibri"/>
          <w:color w:val="0D0D0D"/>
        </w:rPr>
        <w:br/>
      </w:r>
    </w:p>
    <w:p w14:paraId="09CEDB48" w14:textId="77777777" w:rsidR="005910BF" w:rsidRPr="005910BF" w:rsidRDefault="005910BF" w:rsidP="005910BF">
      <w:pPr>
        <w:pStyle w:val="ListParagraph"/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 w:rsidRPr="0076333B">
        <w:rPr>
          <w:rFonts w:ascii="Calibri" w:hAnsi="Calibri" w:cs="Calibri"/>
          <w:color w:val="0D0D0D"/>
        </w:rPr>
        <w:lastRenderedPageBreak/>
        <w:t>Have your expectations for your life changed because of chronic pain or illness? How have you made sense of those changes?</w:t>
      </w:r>
      <w:r>
        <w:rPr>
          <w:rFonts w:ascii="Calibri" w:hAnsi="Calibri" w:cs="Calibri"/>
          <w:color w:val="0D0D0D"/>
        </w:rPr>
        <w:br/>
      </w:r>
    </w:p>
    <w:p w14:paraId="090F77E4" w14:textId="17ED6881" w:rsidR="00670007" w:rsidRPr="005910BF" w:rsidRDefault="001F1202" w:rsidP="005910BF">
      <w:pPr>
        <w:pStyle w:val="ListParagraph"/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 w:rsidRPr="005D2D98">
        <w:rPr>
          <w:rFonts w:asciiTheme="minorHAnsi" w:hAnsiTheme="minorHAnsi" w:cstheme="minorHAnsi"/>
          <w:color w:val="0D0D0D"/>
        </w:rPr>
        <w:t>What is one thing that you wish others knew about having chronic pain and illness?</w:t>
      </w:r>
      <w:r w:rsidRPr="005D2D98">
        <w:rPr>
          <w:rFonts w:asciiTheme="minorHAnsi" w:hAnsiTheme="minorHAnsi" w:cstheme="minorHAnsi"/>
          <w:color w:val="0D0D0D"/>
        </w:rPr>
        <w:br/>
      </w:r>
    </w:p>
    <w:p w14:paraId="51E018AA" w14:textId="0CDA6ED2" w:rsidR="00670007" w:rsidRDefault="005D2D98" w:rsidP="00670007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 w:rsidRPr="0076333B">
        <w:rPr>
          <w:rFonts w:ascii="Calibri" w:hAnsi="Calibri" w:cs="Calibri"/>
          <w:color w:val="0D0D0D"/>
        </w:rPr>
        <w:t>Are there parts of your identity that feel stronger or more important since becoming chronically ill? Are there parts that feel harder to access?</w:t>
      </w:r>
      <w:r w:rsidR="00670007">
        <w:rPr>
          <w:rFonts w:asciiTheme="minorHAnsi" w:hAnsiTheme="minorHAnsi" w:cstheme="minorHAnsi"/>
          <w:color w:val="0D0D0D"/>
        </w:rPr>
        <w:br/>
      </w:r>
    </w:p>
    <w:p w14:paraId="0775A17F" w14:textId="6D54A74A" w:rsidR="005910BF" w:rsidRPr="005910BF" w:rsidRDefault="005910BF" w:rsidP="00670007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 w:rsidRPr="0076333B">
        <w:rPr>
          <w:rFonts w:ascii="Calibri" w:hAnsi="Calibri" w:cs="Calibri"/>
          <w:color w:val="0D0D0D"/>
        </w:rPr>
        <w:t>How do you navigate the tension between wanting to be seen as a whole person and needing your illness or limitations to be recogni</w:t>
      </w:r>
      <w:r>
        <w:rPr>
          <w:rFonts w:ascii="Calibri" w:hAnsi="Calibri" w:cs="Calibri"/>
          <w:color w:val="0D0D0D"/>
        </w:rPr>
        <w:t>z</w:t>
      </w:r>
      <w:r w:rsidRPr="0076333B">
        <w:rPr>
          <w:rFonts w:ascii="Calibri" w:hAnsi="Calibri" w:cs="Calibri"/>
          <w:color w:val="0D0D0D"/>
        </w:rPr>
        <w:t>ed?</w:t>
      </w:r>
      <w:r>
        <w:rPr>
          <w:rFonts w:ascii="Calibri" w:hAnsi="Calibri" w:cs="Calibri"/>
          <w:color w:val="0D0D0D"/>
        </w:rPr>
        <w:br/>
      </w:r>
    </w:p>
    <w:p w14:paraId="6D9CD3C5" w14:textId="77777777" w:rsidR="00741ACB" w:rsidRPr="00741ACB" w:rsidRDefault="00741ACB" w:rsidP="005910BF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 w:rsidRPr="00741ACB">
        <w:rPr>
          <w:rFonts w:asciiTheme="minorHAnsi" w:hAnsiTheme="minorHAnsi" w:cstheme="minorHAnsi"/>
        </w:rPr>
        <w:t>How do you balance your daily tasks with accepting the limitations that chronic pain imposes on your life?</w:t>
      </w:r>
      <w:r w:rsidRPr="00741ACB">
        <w:rPr>
          <w:rFonts w:asciiTheme="minorHAnsi" w:hAnsiTheme="minorHAnsi" w:cstheme="minorHAnsi"/>
        </w:rPr>
        <w:br/>
      </w:r>
    </w:p>
    <w:p w14:paraId="7B847682" w14:textId="459E868E" w:rsidR="005910BF" w:rsidRPr="005910BF" w:rsidRDefault="005910BF" w:rsidP="005910BF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 w:rsidRPr="005910BF">
        <w:rPr>
          <w:rFonts w:ascii="Calibri" w:hAnsi="Calibri" w:cs="Calibri"/>
          <w:color w:val="0D0D0D"/>
        </w:rPr>
        <w:t>What does “productivity” mean to you now, and has chronic illness changed how you measure your worth?</w:t>
      </w:r>
      <w:r w:rsidR="00593DEF">
        <w:rPr>
          <w:rFonts w:ascii="Calibri" w:hAnsi="Calibri" w:cs="Calibri"/>
          <w:color w:val="0D0D0D"/>
        </w:rPr>
        <w:br/>
      </w:r>
    </w:p>
    <w:p w14:paraId="5CAE1B51" w14:textId="2C1E03B4" w:rsidR="005910BF" w:rsidRPr="00593DEF" w:rsidRDefault="00593DEF" w:rsidP="00593DEF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 w:rsidRPr="00587D02">
        <w:rPr>
          <w:rFonts w:ascii="Calibri" w:hAnsi="Calibri" w:cs="Calibri"/>
          <w:color w:val="0D0D0D"/>
        </w:rPr>
        <w:t>What would you want other people to understand about you that they might not see from the outside?</w:t>
      </w:r>
      <w:r>
        <w:rPr>
          <w:rFonts w:asciiTheme="minorHAnsi" w:hAnsiTheme="minorHAnsi" w:cstheme="minorHAnsi"/>
          <w:color w:val="0D0D0D"/>
        </w:rPr>
        <w:br/>
      </w:r>
    </w:p>
    <w:p w14:paraId="55960A63" w14:textId="1DC4205B" w:rsidR="005910BF" w:rsidRPr="005910BF" w:rsidRDefault="005910BF" w:rsidP="00670007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 w:rsidRPr="0076333B">
        <w:rPr>
          <w:rFonts w:ascii="Calibri" w:hAnsi="Calibri" w:cs="Calibri"/>
          <w:color w:val="0D0D0D"/>
        </w:rPr>
        <w:t>Have your expectations for your life changed because of chronic pain or illness? How have you made sense of those changes?</w:t>
      </w:r>
      <w:r>
        <w:rPr>
          <w:rFonts w:ascii="Calibri" w:hAnsi="Calibri" w:cs="Calibri"/>
          <w:color w:val="0D0D0D"/>
        </w:rPr>
        <w:br/>
      </w:r>
    </w:p>
    <w:p w14:paraId="69A5CBD1" w14:textId="5794DA01" w:rsidR="005910BF" w:rsidRPr="00F61A85" w:rsidRDefault="00F61A85" w:rsidP="00670007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 w:rsidRPr="008326B3">
        <w:rPr>
          <w:rFonts w:asciiTheme="minorHAnsi" w:hAnsiTheme="minorHAnsi" w:cstheme="minorHAnsi"/>
        </w:rPr>
        <w:t>What are some non-traditional ways that help you cope with pain? Have you tried finding new hobbies that you are still able to do despite the pain?</w:t>
      </w:r>
      <w:r>
        <w:rPr>
          <w:rFonts w:asciiTheme="minorHAnsi" w:hAnsiTheme="minorHAnsi" w:cstheme="minorHAnsi"/>
        </w:rPr>
        <w:br/>
      </w:r>
    </w:p>
    <w:p w14:paraId="2C765CDD" w14:textId="33E5EC2F" w:rsidR="00F61A85" w:rsidRPr="00F61A85" w:rsidRDefault="00F61A85" w:rsidP="00670007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>
        <w:rPr>
          <w:rFonts w:asciiTheme="minorHAnsi" w:hAnsiTheme="minorHAnsi" w:cstheme="minorHAnsi"/>
        </w:rPr>
        <w:t>Why is it important to recognize people for more than their health condition?</w:t>
      </w:r>
      <w:r>
        <w:rPr>
          <w:rFonts w:asciiTheme="minorHAnsi" w:hAnsiTheme="minorHAnsi" w:cstheme="minorHAnsi"/>
        </w:rPr>
        <w:br/>
      </w:r>
    </w:p>
    <w:p w14:paraId="75D2D297" w14:textId="050B6007" w:rsidR="00F61A85" w:rsidRDefault="00F61A85" w:rsidP="00670007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>
        <w:rPr>
          <w:rFonts w:asciiTheme="minorHAnsi" w:hAnsiTheme="minorHAnsi" w:cstheme="minorHAnsi"/>
          <w:color w:val="0D0D0D"/>
        </w:rPr>
        <w:t>What words or phrases have you found to be respectful and helpful when talking about chronic pain?</w:t>
      </w:r>
      <w:r>
        <w:rPr>
          <w:rFonts w:asciiTheme="minorHAnsi" w:hAnsiTheme="minorHAnsi" w:cstheme="minorHAnsi"/>
          <w:color w:val="0D0D0D"/>
        </w:rPr>
        <w:br/>
      </w:r>
    </w:p>
    <w:p w14:paraId="77041E58" w14:textId="45DD37E2" w:rsidR="00F61A85" w:rsidRDefault="00F61A85" w:rsidP="00670007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>
        <w:rPr>
          <w:rFonts w:asciiTheme="minorHAnsi" w:hAnsiTheme="minorHAnsi" w:cstheme="minorHAnsi"/>
          <w:color w:val="0D0D0D"/>
        </w:rPr>
        <w:t>What are some ways, media, television, or social media influence, public understanding of chronic pain or disability?</w:t>
      </w:r>
      <w:r>
        <w:rPr>
          <w:rFonts w:asciiTheme="minorHAnsi" w:hAnsiTheme="minorHAnsi" w:cstheme="minorHAnsi"/>
          <w:color w:val="0D0D0D"/>
        </w:rPr>
        <w:br/>
      </w:r>
    </w:p>
    <w:p w14:paraId="20848EE1" w14:textId="378B06A3" w:rsidR="00F61A85" w:rsidRDefault="00F61A85" w:rsidP="00670007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>
        <w:rPr>
          <w:rFonts w:asciiTheme="minorHAnsi" w:hAnsiTheme="minorHAnsi" w:cstheme="minorHAnsi"/>
          <w:color w:val="0D0D0D"/>
        </w:rPr>
        <w:t>How can sharing accurate information help challenge myths and misconceptions?</w:t>
      </w:r>
      <w:r>
        <w:rPr>
          <w:rFonts w:asciiTheme="minorHAnsi" w:hAnsiTheme="minorHAnsi" w:cstheme="minorHAnsi"/>
          <w:color w:val="0D0D0D"/>
        </w:rPr>
        <w:br/>
      </w:r>
    </w:p>
    <w:p w14:paraId="38EA7512" w14:textId="1D134C36" w:rsidR="00F61A85" w:rsidRDefault="00F61A85" w:rsidP="00670007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>
        <w:rPr>
          <w:rFonts w:asciiTheme="minorHAnsi" w:hAnsiTheme="minorHAnsi" w:cstheme="minorHAnsi"/>
          <w:color w:val="0D0D0D"/>
        </w:rPr>
        <w:t>What advice would you give someone who is newly learning how to talk about their condition with others?</w:t>
      </w:r>
      <w:r>
        <w:rPr>
          <w:rFonts w:asciiTheme="minorHAnsi" w:hAnsiTheme="minorHAnsi" w:cstheme="minorHAnsi"/>
          <w:color w:val="0D0D0D"/>
        </w:rPr>
        <w:br/>
      </w:r>
    </w:p>
    <w:p w14:paraId="5C2BF2ED" w14:textId="18DF1782" w:rsidR="00F61A85" w:rsidRDefault="00F61A85" w:rsidP="00670007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>
        <w:rPr>
          <w:rFonts w:asciiTheme="minorHAnsi" w:hAnsiTheme="minorHAnsi" w:cstheme="minorHAnsi"/>
          <w:color w:val="0D0D0D"/>
        </w:rPr>
        <w:t>What personal strengths, talents, or accomplishments are you most proud of that have nothing to do with your health condition?</w:t>
      </w:r>
      <w:r>
        <w:rPr>
          <w:rFonts w:asciiTheme="minorHAnsi" w:hAnsiTheme="minorHAnsi" w:cstheme="minorHAnsi"/>
          <w:color w:val="0D0D0D"/>
        </w:rPr>
        <w:br/>
      </w:r>
    </w:p>
    <w:p w14:paraId="2323954B" w14:textId="48B17C72" w:rsidR="00F61A85" w:rsidRDefault="00F61A85" w:rsidP="00670007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>
        <w:rPr>
          <w:rFonts w:asciiTheme="minorHAnsi" w:hAnsiTheme="minorHAnsi" w:cstheme="minorHAnsi"/>
          <w:color w:val="0D0D0D"/>
        </w:rPr>
        <w:lastRenderedPageBreak/>
        <w:t>If you could teach the public one important fact about living with chronic pain, what would you want them to know?</w:t>
      </w:r>
      <w:r>
        <w:rPr>
          <w:rFonts w:asciiTheme="minorHAnsi" w:hAnsiTheme="minorHAnsi" w:cstheme="minorHAnsi"/>
          <w:color w:val="0D0D0D"/>
        </w:rPr>
        <w:br/>
      </w:r>
    </w:p>
    <w:p w14:paraId="04965277" w14:textId="5508EC2A" w:rsidR="00F61A85" w:rsidRPr="00670007" w:rsidRDefault="00F61A85" w:rsidP="00670007">
      <w:pPr>
        <w:numPr>
          <w:ilvl w:val="0"/>
          <w:numId w:val="20"/>
        </w:numPr>
        <w:shd w:val="clear" w:color="auto" w:fill="FCFCFC"/>
        <w:spacing w:before="100" w:beforeAutospacing="1" w:after="100" w:afterAutospacing="1"/>
        <w:rPr>
          <w:rFonts w:asciiTheme="minorHAnsi" w:hAnsiTheme="minorHAnsi" w:cstheme="minorHAnsi"/>
          <w:color w:val="0D0D0D"/>
        </w:rPr>
      </w:pPr>
      <w:r>
        <w:rPr>
          <w:rFonts w:asciiTheme="minorHAnsi" w:hAnsiTheme="minorHAnsi" w:cstheme="minorHAnsi"/>
          <w:color w:val="0D0D0D"/>
        </w:rPr>
        <w:t>What community changes could help reduce stigma and improve accessibility for everyone?</w:t>
      </w:r>
    </w:p>
    <w:p w14:paraId="2ED2ADDC" w14:textId="77777777" w:rsidR="00293CFA" w:rsidRPr="00293CFA" w:rsidRDefault="00293CFA" w:rsidP="00CC47E9">
      <w:pPr>
        <w:rPr>
          <w:rFonts w:asciiTheme="minorHAnsi" w:hAnsiTheme="minorHAnsi" w:cstheme="minorHAnsi"/>
        </w:rPr>
      </w:pPr>
    </w:p>
    <w:p w14:paraId="59EF99B9" w14:textId="77777777" w:rsidR="00293CFA" w:rsidRPr="00293CFA" w:rsidRDefault="00293CFA" w:rsidP="00CC47E9">
      <w:pPr>
        <w:rPr>
          <w:rFonts w:asciiTheme="minorHAnsi" w:hAnsiTheme="minorHAnsi" w:cstheme="minorHAnsi"/>
        </w:rPr>
      </w:pPr>
    </w:p>
    <w:p w14:paraId="2758DE88" w14:textId="77777777" w:rsidR="00293CFA" w:rsidRPr="00293CFA" w:rsidRDefault="00293CFA" w:rsidP="00CC47E9">
      <w:pPr>
        <w:rPr>
          <w:rFonts w:asciiTheme="minorHAnsi" w:hAnsiTheme="minorHAnsi" w:cstheme="minorHAnsi"/>
        </w:rPr>
      </w:pPr>
    </w:p>
    <w:p w14:paraId="06328F99" w14:textId="77777777" w:rsidR="00293CFA" w:rsidRPr="00293CFA" w:rsidRDefault="00293CFA" w:rsidP="00CC47E9">
      <w:pPr>
        <w:rPr>
          <w:rFonts w:asciiTheme="minorHAnsi" w:hAnsiTheme="minorHAnsi" w:cstheme="minorHAnsi"/>
        </w:rPr>
      </w:pPr>
    </w:p>
    <w:sectPr w:rsidR="00293CFA" w:rsidRPr="00293CFA" w:rsidSect="00917D62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45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4F206B" w14:textId="77777777" w:rsidR="00631DF4" w:rsidRDefault="00631DF4">
      <w:r>
        <w:separator/>
      </w:r>
    </w:p>
  </w:endnote>
  <w:endnote w:type="continuationSeparator" w:id="0">
    <w:p w14:paraId="0111C4EF" w14:textId="77777777" w:rsidR="00631DF4" w:rsidRDefault="00631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CE192B" w14:textId="77777777" w:rsidR="007854A0" w:rsidRPr="005B4684" w:rsidRDefault="005B4684" w:rsidP="007854A0">
    <w:pPr>
      <w:jc w:val="center"/>
      <w:rPr>
        <w:sz w:val="22"/>
        <w:szCs w:val="22"/>
      </w:rPr>
    </w:pPr>
    <w:r>
      <w:rPr>
        <w:sz w:val="22"/>
        <w:szCs w:val="22"/>
      </w:rPr>
      <w:sym w:font="Symbol" w:char="F0E3"/>
    </w:r>
    <w:r w:rsidR="007854A0" w:rsidRPr="005B4684">
      <w:rPr>
        <w:sz w:val="22"/>
        <w:szCs w:val="22"/>
      </w:rPr>
      <w:t xml:space="preserve"> Pain Connection, a program of U.S. Pain Foundation</w:t>
    </w:r>
  </w:p>
  <w:p w14:paraId="45A87B23" w14:textId="77777777" w:rsidR="00EA1404" w:rsidRPr="00EA1404" w:rsidRDefault="00EA1404" w:rsidP="00EA1404">
    <w:pPr>
      <w:jc w:val="center"/>
      <w:rPr>
        <w:sz w:val="22"/>
        <w:szCs w:val="22"/>
      </w:rPr>
    </w:pPr>
    <w:r w:rsidRPr="00EA1404">
      <w:rPr>
        <w:sz w:val="22"/>
        <w:szCs w:val="22"/>
      </w:rPr>
      <w:t>www.painconnection.org  | info@painconnection.org | 800-910-0664</w:t>
    </w:r>
  </w:p>
  <w:p w14:paraId="6B88BDF6" w14:textId="77777777" w:rsidR="007854A0" w:rsidRPr="005B4684" w:rsidRDefault="007854A0" w:rsidP="00EA1404">
    <w:pPr>
      <w:rPr>
        <w:sz w:val="22"/>
        <w:szCs w:val="22"/>
      </w:rPr>
    </w:pPr>
  </w:p>
  <w:p w14:paraId="77EC74CF" w14:textId="77777777" w:rsidR="006D7CA4" w:rsidRDefault="006D7CA4" w:rsidP="006D7CA4">
    <w:pPr>
      <w:pStyle w:val="Footer"/>
      <w:tabs>
        <w:tab w:val="left" w:pos="1260"/>
        <w:tab w:val="left" w:pos="8640"/>
      </w:tabs>
      <w:ind w:left="-1800" w:right="-18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95B4E9" w14:textId="77777777" w:rsidR="00631DF4" w:rsidRDefault="00631DF4">
      <w:r>
        <w:separator/>
      </w:r>
    </w:p>
  </w:footnote>
  <w:footnote w:type="continuationSeparator" w:id="0">
    <w:p w14:paraId="513BC979" w14:textId="77777777" w:rsidR="00631DF4" w:rsidRDefault="00631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671B80" w14:textId="5B633670" w:rsidR="006D7CA4" w:rsidRDefault="006D7CA4" w:rsidP="006D7CA4">
    <w:pPr>
      <w:pStyle w:val="Header"/>
      <w:jc w:val="center"/>
    </w:pPr>
  </w:p>
  <w:p w14:paraId="0E969FE5" w14:textId="77777777" w:rsidR="006D7CA4" w:rsidRDefault="006D7CA4" w:rsidP="006D7CA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A1F77F" w14:textId="1D081F0A" w:rsidR="00EA1404" w:rsidRDefault="00917D62" w:rsidP="00917D62">
    <w:pPr>
      <w:pStyle w:val="Header"/>
      <w:jc w:val="center"/>
    </w:pPr>
    <w:r w:rsidRPr="00BB3ADE">
      <w:rPr>
        <w:noProof/>
      </w:rPr>
      <w:drawing>
        <wp:inline distT="0" distB="0" distL="0" distR="0" wp14:anchorId="5B9B7FD9" wp14:editId="77849107">
          <wp:extent cx="2082800" cy="1202055"/>
          <wp:effectExtent l="0" t="0" r="0" b="0"/>
          <wp:docPr id="1562259218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2800" cy="120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40080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A97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09B494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7B24E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50068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72720BF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7A0676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89665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B0C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0548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892A7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7311A5"/>
    <w:multiLevelType w:val="hybridMultilevel"/>
    <w:tmpl w:val="0E86A262"/>
    <w:lvl w:ilvl="0" w:tplc="7D56DA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20417A"/>
    <w:multiLevelType w:val="hybridMultilevel"/>
    <w:tmpl w:val="5AF02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53CEB"/>
    <w:multiLevelType w:val="multilevel"/>
    <w:tmpl w:val="8C26F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741143"/>
    <w:multiLevelType w:val="multilevel"/>
    <w:tmpl w:val="D69007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A335A4"/>
    <w:multiLevelType w:val="hybridMultilevel"/>
    <w:tmpl w:val="17C2C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121E5"/>
    <w:multiLevelType w:val="hybridMultilevel"/>
    <w:tmpl w:val="2CE83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A773F3"/>
    <w:multiLevelType w:val="multilevel"/>
    <w:tmpl w:val="E528B6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6E7A88"/>
    <w:multiLevelType w:val="hybridMultilevel"/>
    <w:tmpl w:val="E682AB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EC16D8"/>
    <w:multiLevelType w:val="multilevel"/>
    <w:tmpl w:val="481CE2D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58660A70"/>
    <w:multiLevelType w:val="hybridMultilevel"/>
    <w:tmpl w:val="2B56F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471838"/>
    <w:multiLevelType w:val="hybridMultilevel"/>
    <w:tmpl w:val="922E5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446064"/>
    <w:multiLevelType w:val="multilevel"/>
    <w:tmpl w:val="47CE35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195120150">
    <w:abstractNumId w:val="10"/>
  </w:num>
  <w:num w:numId="2" w16cid:durableId="845707276">
    <w:abstractNumId w:val="8"/>
  </w:num>
  <w:num w:numId="3" w16cid:durableId="1919635544">
    <w:abstractNumId w:val="7"/>
  </w:num>
  <w:num w:numId="4" w16cid:durableId="1531454909">
    <w:abstractNumId w:val="6"/>
  </w:num>
  <w:num w:numId="5" w16cid:durableId="1882204300">
    <w:abstractNumId w:val="5"/>
  </w:num>
  <w:num w:numId="6" w16cid:durableId="1287153789">
    <w:abstractNumId w:val="9"/>
  </w:num>
  <w:num w:numId="7" w16cid:durableId="1633053010">
    <w:abstractNumId w:val="4"/>
  </w:num>
  <w:num w:numId="8" w16cid:durableId="1413358368">
    <w:abstractNumId w:val="3"/>
  </w:num>
  <w:num w:numId="9" w16cid:durableId="1022588046">
    <w:abstractNumId w:val="2"/>
  </w:num>
  <w:num w:numId="10" w16cid:durableId="1033188465">
    <w:abstractNumId w:val="1"/>
  </w:num>
  <w:num w:numId="11" w16cid:durableId="1889684354">
    <w:abstractNumId w:val="0"/>
  </w:num>
  <w:num w:numId="12" w16cid:durableId="1832528013">
    <w:abstractNumId w:val="18"/>
  </w:num>
  <w:num w:numId="13" w16cid:durableId="1389256137">
    <w:abstractNumId w:val="12"/>
  </w:num>
  <w:num w:numId="14" w16cid:durableId="310983247">
    <w:abstractNumId w:val="16"/>
  </w:num>
  <w:num w:numId="15" w16cid:durableId="408619327">
    <w:abstractNumId w:val="20"/>
  </w:num>
  <w:num w:numId="16" w16cid:durableId="1065565140">
    <w:abstractNumId w:val="15"/>
  </w:num>
  <w:num w:numId="17" w16cid:durableId="370157461">
    <w:abstractNumId w:val="19"/>
  </w:num>
  <w:num w:numId="18" w16cid:durableId="1370228413">
    <w:abstractNumId w:val="22"/>
  </w:num>
  <w:num w:numId="19" w16cid:durableId="1935671681">
    <w:abstractNumId w:val="21"/>
  </w:num>
  <w:num w:numId="20" w16cid:durableId="1797991374">
    <w:abstractNumId w:val="11"/>
  </w:num>
  <w:num w:numId="21" w16cid:durableId="1183472792">
    <w:abstractNumId w:val="14"/>
  </w:num>
  <w:num w:numId="22" w16cid:durableId="181014953">
    <w:abstractNumId w:val="17"/>
  </w:num>
  <w:num w:numId="23" w16cid:durableId="1982347505">
    <w:abstractNumId w:val="13"/>
    <w:lvlOverride w:ilvl="1">
      <w:startOverride w:val="15"/>
    </w:lvlOverride>
  </w:num>
  <w:num w:numId="24" w16cid:durableId="1181313100">
    <w:abstractNumId w:val="13"/>
    <w:lvlOverride w:ilvl="1">
      <w:startOverride w:val="14"/>
    </w:lvlOverride>
  </w:num>
  <w:num w:numId="25" w16cid:durableId="586769247">
    <w:abstractNumId w:val="13"/>
  </w:num>
  <w:num w:numId="26" w16cid:durableId="1666128850">
    <w:abstractNumId w:val="13"/>
    <w:lvlOverride w:ilvl="1">
      <w:startOverride w:val="2"/>
    </w:lvlOverride>
  </w:num>
  <w:num w:numId="27" w16cid:durableId="1661612132">
    <w:abstractNumId w:val="13"/>
    <w:lvlOverride w:ilvl="1">
      <w:startOverride w:val="12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CFA"/>
    <w:rsid w:val="000352B2"/>
    <w:rsid w:val="00037FD9"/>
    <w:rsid w:val="00087FC8"/>
    <w:rsid w:val="000D2F20"/>
    <w:rsid w:val="000E2DD2"/>
    <w:rsid w:val="001978D2"/>
    <w:rsid w:val="001F1202"/>
    <w:rsid w:val="00293CFA"/>
    <w:rsid w:val="002E45B6"/>
    <w:rsid w:val="0032682E"/>
    <w:rsid w:val="004115A3"/>
    <w:rsid w:val="00450CD4"/>
    <w:rsid w:val="0049736F"/>
    <w:rsid w:val="0051417C"/>
    <w:rsid w:val="005146FA"/>
    <w:rsid w:val="00530450"/>
    <w:rsid w:val="005910BF"/>
    <w:rsid w:val="00593DEF"/>
    <w:rsid w:val="005A1C67"/>
    <w:rsid w:val="005B4684"/>
    <w:rsid w:val="005D2D98"/>
    <w:rsid w:val="005F698F"/>
    <w:rsid w:val="00631DF4"/>
    <w:rsid w:val="00657822"/>
    <w:rsid w:val="00670007"/>
    <w:rsid w:val="00685CD9"/>
    <w:rsid w:val="006A708A"/>
    <w:rsid w:val="006D7CA4"/>
    <w:rsid w:val="00741ACB"/>
    <w:rsid w:val="007854A0"/>
    <w:rsid w:val="007F02B4"/>
    <w:rsid w:val="008326B3"/>
    <w:rsid w:val="00871796"/>
    <w:rsid w:val="0088137E"/>
    <w:rsid w:val="0091533E"/>
    <w:rsid w:val="00917D62"/>
    <w:rsid w:val="00923370"/>
    <w:rsid w:val="00930EC2"/>
    <w:rsid w:val="009A78D3"/>
    <w:rsid w:val="009F3BDF"/>
    <w:rsid w:val="00AB2C3A"/>
    <w:rsid w:val="00B7605D"/>
    <w:rsid w:val="00BF58A1"/>
    <w:rsid w:val="00C24C6A"/>
    <w:rsid w:val="00C377B6"/>
    <w:rsid w:val="00CA1FB0"/>
    <w:rsid w:val="00CC47E9"/>
    <w:rsid w:val="00D00CA2"/>
    <w:rsid w:val="00D10150"/>
    <w:rsid w:val="00D7620D"/>
    <w:rsid w:val="00DB517C"/>
    <w:rsid w:val="00E13C20"/>
    <w:rsid w:val="00E26610"/>
    <w:rsid w:val="00E3035B"/>
    <w:rsid w:val="00E34F54"/>
    <w:rsid w:val="00E637BD"/>
    <w:rsid w:val="00EA1404"/>
    <w:rsid w:val="00F25C74"/>
    <w:rsid w:val="00F57FC2"/>
    <w:rsid w:val="00F61A85"/>
    <w:rsid w:val="00F67EE8"/>
    <w:rsid w:val="00F92F42"/>
    <w:rsid w:val="00FE44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E69210"/>
  <w15:docId w15:val="{B9DB9327-ED5F-2144-A8AB-62CD35A8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4A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CA4"/>
    <w:pPr>
      <w:tabs>
        <w:tab w:val="center" w:pos="4320"/>
        <w:tab w:val="right" w:pos="8640"/>
      </w:tabs>
    </w:pPr>
    <w:rPr>
      <w:rFonts w:ascii="Cambria" w:eastAsia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6D7CA4"/>
  </w:style>
  <w:style w:type="paragraph" w:styleId="Footer">
    <w:name w:val="footer"/>
    <w:basedOn w:val="Normal"/>
    <w:link w:val="FooterChar"/>
    <w:uiPriority w:val="99"/>
    <w:unhideWhenUsed/>
    <w:rsid w:val="006D7CA4"/>
    <w:pPr>
      <w:tabs>
        <w:tab w:val="center" w:pos="4320"/>
        <w:tab w:val="right" w:pos="8640"/>
      </w:tabs>
    </w:pPr>
    <w:rPr>
      <w:rFonts w:ascii="Cambria" w:eastAsia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6D7CA4"/>
  </w:style>
  <w:style w:type="character" w:styleId="Hyperlink">
    <w:name w:val="Hyperlink"/>
    <w:unhideWhenUsed/>
    <w:rsid w:val="0065782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65782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854A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30E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40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ybeth/Library/Group%20Containers/UBF8T346G9.Office/User%20Content.localized/Templates.localized/Pain%20Connec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Pain Connection Template.dotx</Template>
  <TotalTime>3</TotalTime>
  <Pages>3</Pages>
  <Words>556</Words>
  <Characters>2720</Characters>
  <Application>Microsoft Office Word</Application>
  <DocSecurity>0</DocSecurity>
  <Lines>87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Chico</Company>
  <LinksUpToDate>false</LinksUpToDate>
  <CharactersWithSpaces>3239</CharactersWithSpaces>
  <SharedDoc>false</SharedDoc>
  <HLinks>
    <vt:vector size="6" baseType="variant">
      <vt:variant>
        <vt:i4>5767235</vt:i4>
      </vt:variant>
      <vt:variant>
        <vt:i4>0</vt:i4>
      </vt:variant>
      <vt:variant>
        <vt:i4>0</vt:i4>
      </vt:variant>
      <vt:variant>
        <vt:i4>5</vt:i4>
      </vt:variant>
      <vt:variant>
        <vt:lpwstr>http://www.uspainfoundation.org/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Beth Lewis</dc:creator>
  <cp:keywords/>
  <cp:lastModifiedBy>Mary Beth Lewis</cp:lastModifiedBy>
  <cp:revision>4</cp:revision>
  <cp:lastPrinted>2026-08-21T22:53:00Z</cp:lastPrinted>
  <dcterms:created xsi:type="dcterms:W3CDTF">2026-08-22T20:30:00Z</dcterms:created>
  <dcterms:modified xsi:type="dcterms:W3CDTF">2026-08-24T23:33:00Z</dcterms:modified>
</cp:coreProperties>
</file>