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205B46" w14:textId="77777777" w:rsidR="00657822" w:rsidRDefault="00657822" w:rsidP="00CC47E9"/>
    <w:p w14:paraId="309BEB7F" w14:textId="77777777" w:rsidR="00AC1A23" w:rsidRDefault="00AC1A23" w:rsidP="00CC47E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75A46D24" w14:textId="798811A5" w:rsidR="00AC1A23" w:rsidRPr="00AC1A23" w:rsidRDefault="004A2492" w:rsidP="00CC47E9">
      <w:pPr>
        <w:rPr>
          <w:rFonts w:asciiTheme="minorHAnsi" w:hAnsiTheme="minorHAnsi" w:cstheme="minorHAnsi"/>
          <w:i/>
          <w:iCs/>
          <w:sz w:val="28"/>
          <w:szCs w:val="28"/>
        </w:rPr>
      </w:pPr>
      <w:r w:rsidRPr="00362B16">
        <w:rPr>
          <w:rFonts w:asciiTheme="minorHAnsi" w:hAnsiTheme="minorHAnsi" w:cstheme="minorHAnsi"/>
          <w:b/>
          <w:bCs/>
          <w:sz w:val="28"/>
          <w:szCs w:val="28"/>
        </w:rPr>
        <w:t>Prioritize Me</w:t>
      </w:r>
      <w:r w:rsidR="00F3580A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F3580A" w:rsidRPr="004A2492">
        <w:rPr>
          <w:rFonts w:asciiTheme="minorHAnsi" w:hAnsiTheme="minorHAnsi" w:cstheme="minorHAnsi"/>
          <w:b/>
          <w:bCs/>
          <w:sz w:val="28"/>
          <w:szCs w:val="28"/>
        </w:rPr>
        <w:t>Discussion Questions</w:t>
      </w:r>
      <w:r w:rsidRPr="00362B16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362B16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362B16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AC1A23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362B16">
        <w:rPr>
          <w:rFonts w:asciiTheme="minorHAnsi" w:hAnsiTheme="minorHAnsi" w:cstheme="minorHAnsi"/>
          <w:b/>
          <w:bCs/>
          <w:sz w:val="28"/>
          <w:szCs w:val="28"/>
        </w:rPr>
        <w:t>September 2024</w:t>
      </w:r>
      <w:r w:rsidRPr="00362B16">
        <w:rPr>
          <w:rFonts w:asciiTheme="minorHAnsi" w:hAnsiTheme="minorHAnsi" w:cstheme="minorHAnsi"/>
          <w:b/>
          <w:bCs/>
          <w:sz w:val="28"/>
          <w:szCs w:val="28"/>
        </w:rPr>
        <w:br/>
      </w:r>
    </w:p>
    <w:p w14:paraId="11B1FE3A" w14:textId="4806EB08" w:rsidR="004A2492" w:rsidRPr="00596F2A" w:rsidRDefault="00560D94" w:rsidP="004A249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In what ways do you integrate self-care into your everyday routines?</w:t>
      </w:r>
      <w:r w:rsidR="004A2492" w:rsidRPr="00596F2A">
        <w:rPr>
          <w:rFonts w:asciiTheme="minorHAnsi" w:hAnsiTheme="minorHAnsi" w:cstheme="minorHAnsi"/>
        </w:rPr>
        <w:br/>
      </w:r>
    </w:p>
    <w:p w14:paraId="3FE6E778" w14:textId="69D62813" w:rsidR="009F4C60" w:rsidRPr="00596F2A" w:rsidRDefault="000E54BF" w:rsidP="004A249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activities do you have that help you feel recharged?</w:t>
      </w:r>
      <w:r w:rsidR="009F4C60" w:rsidRPr="00596F2A">
        <w:rPr>
          <w:rFonts w:asciiTheme="minorHAnsi" w:hAnsiTheme="minorHAnsi" w:cstheme="minorHAnsi"/>
        </w:rPr>
        <w:br/>
      </w:r>
    </w:p>
    <w:p w14:paraId="0C535E2F" w14:textId="0EDFD9A8" w:rsidR="004145D6" w:rsidRPr="00596F2A" w:rsidRDefault="00560D94" w:rsidP="00560D94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Is rest something you consider essential for handling your daily routine and energy? Explain your approach.</w:t>
      </w:r>
      <w:r w:rsidR="004145D6" w:rsidRPr="00596F2A">
        <w:rPr>
          <w:rFonts w:asciiTheme="minorHAnsi" w:hAnsiTheme="minorHAnsi" w:cstheme="minorHAnsi"/>
        </w:rPr>
        <w:br/>
      </w:r>
    </w:p>
    <w:p w14:paraId="44C1C3B8" w14:textId="77ED7F3F" w:rsidR="00CA14DF" w:rsidRPr="00596F2A" w:rsidRDefault="00CA14DF" w:rsidP="00CA14DF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How do you prioritize yourself while having pain?</w:t>
      </w:r>
      <w:r w:rsidR="00303CAE" w:rsidRPr="00596F2A">
        <w:rPr>
          <w:rFonts w:asciiTheme="minorHAnsi" w:hAnsiTheme="minorHAnsi" w:cstheme="minorHAnsi"/>
          <w:color w:val="222222"/>
        </w:rPr>
        <w:br/>
      </w:r>
    </w:p>
    <w:p w14:paraId="26C754CF" w14:textId="77777777" w:rsidR="00303CAE" w:rsidRPr="00596F2A" w:rsidRDefault="00303CAE" w:rsidP="00303CAE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What sleep habits have helped you the most?</w:t>
      </w:r>
    </w:p>
    <w:p w14:paraId="43C2D222" w14:textId="77777777" w:rsidR="00303CAE" w:rsidRPr="00596F2A" w:rsidRDefault="00303CAE" w:rsidP="00303CAE">
      <w:pPr>
        <w:pStyle w:val="ListParagraph"/>
        <w:shd w:val="clear" w:color="auto" w:fill="FFFFFF"/>
        <w:rPr>
          <w:rFonts w:asciiTheme="minorHAnsi" w:hAnsiTheme="minorHAnsi" w:cstheme="minorHAnsi"/>
          <w:color w:val="222222"/>
        </w:rPr>
      </w:pPr>
    </w:p>
    <w:p w14:paraId="5D075DC6" w14:textId="00BC743A" w:rsidR="00303CAE" w:rsidRPr="00596F2A" w:rsidRDefault="00303CAE" w:rsidP="00167A78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 xml:space="preserve">Are you able to communicate what you need from others? </w:t>
      </w:r>
      <w:r w:rsidRPr="00596F2A">
        <w:rPr>
          <w:rFonts w:asciiTheme="minorHAnsi" w:hAnsiTheme="minorHAnsi" w:cstheme="minorHAnsi"/>
          <w:color w:val="222222"/>
        </w:rPr>
        <w:br/>
      </w:r>
    </w:p>
    <w:p w14:paraId="06A97A02" w14:textId="0267256B" w:rsidR="00303CAE" w:rsidRPr="00596F2A" w:rsidRDefault="00303CAE" w:rsidP="00303CAE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What approaches to asking for help work best for you?</w:t>
      </w:r>
    </w:p>
    <w:p w14:paraId="587E5225" w14:textId="77777777" w:rsidR="00CA14DF" w:rsidRPr="00596F2A" w:rsidRDefault="00CA14DF" w:rsidP="00CA14DF">
      <w:pPr>
        <w:pStyle w:val="ListParagraph"/>
        <w:shd w:val="clear" w:color="auto" w:fill="FFFFFF"/>
        <w:rPr>
          <w:rFonts w:asciiTheme="minorHAnsi" w:hAnsiTheme="minorHAnsi" w:cstheme="minorHAnsi"/>
          <w:color w:val="222222"/>
        </w:rPr>
      </w:pPr>
    </w:p>
    <w:p w14:paraId="0E919F10" w14:textId="310F7B74" w:rsidR="00303CAE" w:rsidRPr="00596F2A" w:rsidRDefault="00CA14DF" w:rsidP="00303CAE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Where are the best places you have found for support for your chronic pain?</w:t>
      </w:r>
      <w:r w:rsidR="00303CAE" w:rsidRPr="00596F2A">
        <w:rPr>
          <w:rFonts w:asciiTheme="minorHAnsi" w:hAnsiTheme="minorHAnsi" w:cstheme="minorHAnsi"/>
          <w:color w:val="222222"/>
        </w:rPr>
        <w:br/>
      </w:r>
    </w:p>
    <w:p w14:paraId="25D56613" w14:textId="209F77CD" w:rsidR="00560D94" w:rsidRPr="00596F2A" w:rsidRDefault="006F432A" w:rsidP="009F4C6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How have you built a sense of self that extends beyond just being someone with pain and illness?</w:t>
      </w:r>
      <w:r w:rsidR="00560D94" w:rsidRPr="00596F2A">
        <w:rPr>
          <w:rFonts w:asciiTheme="minorHAnsi" w:hAnsiTheme="minorHAnsi" w:cstheme="minorHAnsi"/>
        </w:rPr>
        <w:br/>
      </w:r>
    </w:p>
    <w:p w14:paraId="54073830" w14:textId="2BB3FA62" w:rsidR="006F432A" w:rsidRPr="00596F2A" w:rsidRDefault="00560D94" w:rsidP="009F4C6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How do you incorporate self-care into your daily tasks?</w:t>
      </w:r>
      <w:r w:rsidR="006F432A" w:rsidRPr="00596F2A">
        <w:rPr>
          <w:rFonts w:asciiTheme="minorHAnsi" w:hAnsiTheme="minorHAnsi" w:cstheme="minorHAnsi"/>
        </w:rPr>
        <w:br/>
      </w:r>
    </w:p>
    <w:p w14:paraId="2A08C22A" w14:textId="50792EDA" w:rsidR="00F34EF7" w:rsidRPr="00596F2A" w:rsidRDefault="00F34EF7" w:rsidP="009F4C6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How do your hobbies help your pain or mental health?</w:t>
      </w:r>
      <w:r w:rsidRPr="00596F2A">
        <w:rPr>
          <w:rFonts w:asciiTheme="minorHAnsi" w:hAnsiTheme="minorHAnsi" w:cstheme="minorHAnsi"/>
        </w:rPr>
        <w:br/>
      </w:r>
    </w:p>
    <w:p w14:paraId="07DBD443" w14:textId="30BAF2D6" w:rsidR="003A08C3" w:rsidRPr="00596F2A" w:rsidRDefault="005E4494" w:rsidP="009F4C6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are you doing to nurture the relationships with friends and family?</w:t>
      </w:r>
      <w:r w:rsidR="003A08C3" w:rsidRPr="00596F2A">
        <w:rPr>
          <w:rFonts w:asciiTheme="minorHAnsi" w:hAnsiTheme="minorHAnsi" w:cstheme="minorHAnsi"/>
        </w:rPr>
        <w:br/>
      </w:r>
    </w:p>
    <w:p w14:paraId="55978034" w14:textId="77777777" w:rsidR="003438D0" w:rsidRPr="003438D0" w:rsidRDefault="003A08C3" w:rsidP="003438D0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</w:rPr>
        <w:t>What are your favorite ways to reduce stress?</w:t>
      </w:r>
      <w:r w:rsidR="003438D0">
        <w:rPr>
          <w:rFonts w:asciiTheme="minorHAnsi" w:hAnsiTheme="minorHAnsi" w:cstheme="minorHAnsi"/>
        </w:rPr>
        <w:br/>
      </w:r>
    </w:p>
    <w:p w14:paraId="2638B2D8" w14:textId="20B8335F" w:rsidR="003438D0" w:rsidRPr="003438D0" w:rsidRDefault="003438D0" w:rsidP="003438D0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What does it take for you to allow yourself to stop pushing through your pain?</w:t>
      </w:r>
    </w:p>
    <w:p w14:paraId="769501E3" w14:textId="77777777" w:rsidR="001C4A8C" w:rsidRDefault="001C4A8C" w:rsidP="003438D0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  <w:sectPr w:rsidR="001C4A8C" w:rsidSect="00E70E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450" w:footer="0" w:gutter="0"/>
          <w:cols w:space="720"/>
          <w:titlePg/>
          <w:docGrid w:linePitch="326"/>
        </w:sectPr>
      </w:pPr>
    </w:p>
    <w:p w14:paraId="2A2F1A2E" w14:textId="08D6CEE2" w:rsidR="00B36CEF" w:rsidRPr="00596F2A" w:rsidRDefault="00B36CEF" w:rsidP="00B36CEF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lastRenderedPageBreak/>
        <w:t xml:space="preserve">Explain how you have created a special space just for you. (ex: special room, blankets, black out curtains, music, smells, pillows, </w:t>
      </w:r>
      <w:proofErr w:type="spellStart"/>
      <w:r w:rsidRPr="00596F2A">
        <w:rPr>
          <w:rFonts w:asciiTheme="minorHAnsi" w:hAnsiTheme="minorHAnsi" w:cstheme="minorHAnsi"/>
          <w:color w:val="222222"/>
        </w:rPr>
        <w:t>etc</w:t>
      </w:r>
      <w:proofErr w:type="spellEnd"/>
      <w:r w:rsidRPr="00596F2A">
        <w:rPr>
          <w:rFonts w:asciiTheme="minorHAnsi" w:hAnsiTheme="minorHAnsi" w:cstheme="minorHAnsi"/>
          <w:color w:val="222222"/>
        </w:rPr>
        <w:t>)</w:t>
      </w:r>
      <w:r>
        <w:rPr>
          <w:rFonts w:asciiTheme="minorHAnsi" w:hAnsiTheme="minorHAnsi" w:cstheme="minorHAnsi"/>
          <w:color w:val="222222"/>
        </w:rPr>
        <w:br/>
      </w:r>
    </w:p>
    <w:p w14:paraId="3BB0B23A" w14:textId="390B7D68" w:rsidR="00CA14DF" w:rsidRPr="00596F2A" w:rsidRDefault="00CA14DF" w:rsidP="00CA14DF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What are the things that make you happy and bring enjoyment back into your life?</w:t>
      </w:r>
    </w:p>
    <w:p w14:paraId="04B21D50" w14:textId="77777777" w:rsidR="00CA14DF" w:rsidRPr="00596F2A" w:rsidRDefault="00CA14DF" w:rsidP="00CA14DF">
      <w:pPr>
        <w:pStyle w:val="ListParagraph"/>
        <w:shd w:val="clear" w:color="auto" w:fill="FFFFFF"/>
        <w:rPr>
          <w:rFonts w:asciiTheme="minorHAnsi" w:hAnsiTheme="minorHAnsi" w:cstheme="minorHAnsi"/>
          <w:color w:val="222222"/>
        </w:rPr>
      </w:pPr>
    </w:p>
    <w:p w14:paraId="29AC23FF" w14:textId="77777777" w:rsidR="00CA14DF" w:rsidRPr="00596F2A" w:rsidRDefault="00000AE0" w:rsidP="004A249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are ways you communicate your pain and illness to your family or friends?</w:t>
      </w:r>
      <w:r w:rsidR="00CA14DF" w:rsidRPr="00596F2A">
        <w:rPr>
          <w:rFonts w:asciiTheme="minorHAnsi" w:hAnsiTheme="minorHAnsi" w:cstheme="minorHAnsi"/>
        </w:rPr>
        <w:br/>
      </w:r>
    </w:p>
    <w:p w14:paraId="71F453E0" w14:textId="1A88B6ED" w:rsidR="00560D94" w:rsidRPr="00596F2A" w:rsidRDefault="008931DB" w:rsidP="00CA14D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are your favorite hobbies or passions?</w:t>
      </w:r>
      <w:r>
        <w:rPr>
          <w:rFonts w:asciiTheme="minorHAnsi" w:hAnsiTheme="minorHAnsi" w:cstheme="minorHAnsi"/>
        </w:rPr>
        <w:br/>
      </w:r>
    </w:p>
    <w:p w14:paraId="4587E26B" w14:textId="31D076B7" w:rsidR="00CA14DF" w:rsidRPr="00596F2A" w:rsidRDefault="008931DB" w:rsidP="004A249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is one good thing you did for yourself this week or will do this week ahead?</w:t>
      </w:r>
      <w:r w:rsidR="00CA14DF" w:rsidRPr="00596F2A">
        <w:rPr>
          <w:rFonts w:asciiTheme="minorHAnsi" w:hAnsiTheme="minorHAnsi" w:cstheme="minorHAnsi"/>
        </w:rPr>
        <w:br/>
      </w:r>
    </w:p>
    <w:p w14:paraId="33CB6E3F" w14:textId="77777777" w:rsidR="00B36CEF" w:rsidRPr="003438D0" w:rsidRDefault="00B36CEF" w:rsidP="00B36CE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3438D0">
        <w:rPr>
          <w:rFonts w:asciiTheme="minorHAnsi" w:hAnsiTheme="minorHAnsi" w:cstheme="minorHAnsi"/>
        </w:rPr>
        <w:t>What are ways you have developed a support system?</w:t>
      </w:r>
      <w:r w:rsidRPr="003438D0">
        <w:rPr>
          <w:rFonts w:asciiTheme="minorHAnsi" w:hAnsiTheme="minorHAnsi" w:cstheme="minorHAnsi"/>
        </w:rPr>
        <w:br/>
        <w:t>(This can include friends, family, co-workers, support groups and neighbors.)</w:t>
      </w:r>
      <w:r w:rsidRPr="003438D0">
        <w:rPr>
          <w:rFonts w:asciiTheme="minorHAnsi" w:hAnsiTheme="minorHAnsi" w:cstheme="minorHAnsi"/>
        </w:rPr>
        <w:br/>
      </w:r>
    </w:p>
    <w:p w14:paraId="2684BBD2" w14:textId="77777777" w:rsidR="00CA14DF" w:rsidRPr="00596F2A" w:rsidRDefault="00CA14DF" w:rsidP="00CA14DF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When pain levels are high, how do you prioritize your basic needs?</w:t>
      </w:r>
    </w:p>
    <w:p w14:paraId="4D26301E" w14:textId="77777777" w:rsidR="00CA14DF" w:rsidRPr="00596F2A" w:rsidRDefault="00CA14DF" w:rsidP="00CA14DF">
      <w:pPr>
        <w:pStyle w:val="ListParagraph"/>
        <w:shd w:val="clear" w:color="auto" w:fill="FFFFFF"/>
        <w:rPr>
          <w:rFonts w:asciiTheme="minorHAnsi" w:hAnsiTheme="minorHAnsi" w:cstheme="minorHAnsi"/>
          <w:color w:val="222222"/>
        </w:rPr>
      </w:pPr>
    </w:p>
    <w:p w14:paraId="63AD59D7" w14:textId="77777777" w:rsidR="00B36CEF" w:rsidRPr="00596F2A" w:rsidRDefault="00B36CEF" w:rsidP="00B36CE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are ways you can connect with others who have the same interests? (For example: online groups, local meetups or clubs)</w:t>
      </w:r>
      <w:r w:rsidRPr="00596F2A">
        <w:rPr>
          <w:rFonts w:asciiTheme="minorHAnsi" w:hAnsiTheme="minorHAnsi" w:cstheme="minorHAnsi"/>
        </w:rPr>
        <w:br/>
      </w:r>
    </w:p>
    <w:p w14:paraId="65E97928" w14:textId="117F521C" w:rsidR="0009312E" w:rsidRPr="00596F2A" w:rsidRDefault="0009312E" w:rsidP="004A249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What are ways you have found to eat health</w:t>
      </w:r>
      <w:r w:rsidR="00B36CEF">
        <w:rPr>
          <w:rFonts w:asciiTheme="minorHAnsi" w:hAnsiTheme="minorHAnsi" w:cstheme="minorHAnsi"/>
        </w:rPr>
        <w:t>y</w:t>
      </w:r>
      <w:r w:rsidRPr="00596F2A">
        <w:rPr>
          <w:rFonts w:asciiTheme="minorHAnsi" w:hAnsiTheme="minorHAnsi" w:cstheme="minorHAnsi"/>
        </w:rPr>
        <w:t>?</w:t>
      </w:r>
      <w:r w:rsidRPr="00596F2A">
        <w:rPr>
          <w:rFonts w:asciiTheme="minorHAnsi" w:hAnsiTheme="minorHAnsi" w:cstheme="minorHAnsi"/>
        </w:rPr>
        <w:br/>
      </w:r>
    </w:p>
    <w:p w14:paraId="538979AF" w14:textId="77777777" w:rsidR="00B36CEF" w:rsidRPr="00596F2A" w:rsidRDefault="00B36CEF" w:rsidP="00B36CE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How do you balance pacing your day and pacing your week to reduce stress and pain?</w:t>
      </w:r>
      <w:r w:rsidRPr="00596F2A">
        <w:rPr>
          <w:rFonts w:asciiTheme="minorHAnsi" w:hAnsiTheme="minorHAnsi" w:cstheme="minorHAnsi"/>
        </w:rPr>
        <w:br/>
      </w:r>
    </w:p>
    <w:p w14:paraId="0E7AE7ED" w14:textId="77777777" w:rsidR="00B36CEF" w:rsidRDefault="00B36CEF" w:rsidP="004A2492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How do you prioritize rest?</w:t>
      </w:r>
      <w:r w:rsidRPr="00596F2A">
        <w:rPr>
          <w:rFonts w:asciiTheme="minorHAnsi" w:hAnsiTheme="minorHAnsi" w:cstheme="minorHAnsi"/>
        </w:rPr>
        <w:br/>
      </w:r>
    </w:p>
    <w:p w14:paraId="2DD4C686" w14:textId="1F0EB078" w:rsidR="00000AE0" w:rsidRPr="00B36CEF" w:rsidRDefault="003A08C3" w:rsidP="00B36CEF">
      <w:pPr>
        <w:pStyle w:val="ListParagraph"/>
        <w:numPr>
          <w:ilvl w:val="0"/>
          <w:numId w:val="19"/>
        </w:numPr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</w:rPr>
        <w:t>How do</w:t>
      </w:r>
      <w:r w:rsidR="00000AE0" w:rsidRPr="00596F2A">
        <w:rPr>
          <w:rFonts w:asciiTheme="minorHAnsi" w:hAnsiTheme="minorHAnsi" w:cstheme="minorHAnsi"/>
        </w:rPr>
        <w:t xml:space="preserve"> you ask for help? </w:t>
      </w:r>
      <w:r w:rsidR="00000AE0" w:rsidRPr="00596F2A">
        <w:rPr>
          <w:rFonts w:asciiTheme="minorHAnsi" w:hAnsiTheme="minorHAnsi" w:cstheme="minorHAnsi"/>
        </w:rPr>
        <w:br/>
      </w:r>
    </w:p>
    <w:p w14:paraId="327DD96F" w14:textId="5E0044F3" w:rsidR="004145D6" w:rsidRPr="00596F2A" w:rsidRDefault="00B36CEF" w:rsidP="006E6E45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</w:rPr>
      </w:pPr>
      <w:r w:rsidRPr="00596F2A">
        <w:rPr>
          <w:rFonts w:asciiTheme="minorHAnsi" w:hAnsiTheme="minorHAnsi" w:cstheme="minorHAnsi"/>
          <w:color w:val="222222"/>
        </w:rPr>
        <w:t>What healthy boundaries have you established with your medical team and support system?</w:t>
      </w:r>
      <w:r w:rsidR="006F432A" w:rsidRPr="00596F2A">
        <w:rPr>
          <w:rFonts w:asciiTheme="minorHAnsi" w:hAnsiTheme="minorHAnsi" w:cstheme="minorHAnsi"/>
        </w:rPr>
        <w:br/>
      </w:r>
    </w:p>
    <w:p w14:paraId="74BD8C09" w14:textId="4B61F6D8" w:rsidR="00CA14DF" w:rsidRPr="00596F2A" w:rsidRDefault="006F432A" w:rsidP="006E6E45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</w:rPr>
        <w:t>How do you make time for hobbies or other enjoyable activities?</w:t>
      </w:r>
      <w:r w:rsidR="00CA14DF" w:rsidRPr="00596F2A">
        <w:rPr>
          <w:rFonts w:asciiTheme="minorHAnsi" w:hAnsiTheme="minorHAnsi" w:cstheme="minorHAnsi"/>
        </w:rPr>
        <w:br/>
      </w:r>
    </w:p>
    <w:p w14:paraId="26B237B9" w14:textId="77777777" w:rsidR="00CA14DF" w:rsidRPr="00596F2A" w:rsidRDefault="00CA14DF" w:rsidP="00CA14DF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Do you have techniques to protect your energy?  If so, what are they?</w:t>
      </w:r>
    </w:p>
    <w:p w14:paraId="1E1070D4" w14:textId="77777777" w:rsidR="00CA14DF" w:rsidRPr="00596F2A" w:rsidRDefault="00CA14DF" w:rsidP="00CA14DF">
      <w:pPr>
        <w:pStyle w:val="ListParagraph"/>
        <w:shd w:val="clear" w:color="auto" w:fill="FFFFFF"/>
        <w:rPr>
          <w:rFonts w:asciiTheme="minorHAnsi" w:hAnsiTheme="minorHAnsi" w:cstheme="minorHAnsi"/>
          <w:color w:val="222222"/>
        </w:rPr>
      </w:pPr>
    </w:p>
    <w:p w14:paraId="72277ED8" w14:textId="3D20160E" w:rsidR="006F432A" w:rsidRPr="008931DB" w:rsidRDefault="00CA14DF" w:rsidP="008931DB">
      <w:pPr>
        <w:pStyle w:val="ListParagraph"/>
        <w:numPr>
          <w:ilvl w:val="0"/>
          <w:numId w:val="19"/>
        </w:numPr>
        <w:shd w:val="clear" w:color="auto" w:fill="FFFFFF"/>
        <w:rPr>
          <w:rFonts w:asciiTheme="minorHAnsi" w:hAnsiTheme="minorHAnsi" w:cstheme="minorHAnsi"/>
          <w:color w:val="222222"/>
        </w:rPr>
      </w:pPr>
      <w:r w:rsidRPr="00596F2A">
        <w:rPr>
          <w:rFonts w:asciiTheme="minorHAnsi" w:hAnsiTheme="minorHAnsi" w:cstheme="minorHAnsi"/>
          <w:color w:val="222222"/>
        </w:rPr>
        <w:t>What mobility aids have you recently found most useful?</w:t>
      </w:r>
    </w:p>
    <w:sectPr w:rsidR="006F432A" w:rsidRPr="008931DB" w:rsidSect="007854A0">
      <w:headerReference w:type="default" r:id="rId14"/>
      <w:pgSz w:w="12240" w:h="15840"/>
      <w:pgMar w:top="1440" w:right="1440" w:bottom="1440" w:left="1440" w:header="45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436F55" w14:textId="77777777" w:rsidR="00A35D3F" w:rsidRDefault="00A35D3F">
      <w:r>
        <w:separator/>
      </w:r>
    </w:p>
  </w:endnote>
  <w:endnote w:type="continuationSeparator" w:id="0">
    <w:p w14:paraId="7732AE4C" w14:textId="77777777" w:rsidR="00A35D3F" w:rsidRDefault="00A35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835FA" w14:textId="77777777" w:rsidR="001C4A8C" w:rsidRDefault="001C4A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AEDFF" w14:textId="77777777" w:rsidR="007854A0" w:rsidRPr="005B4684" w:rsidRDefault="005B4684" w:rsidP="007854A0">
    <w:pPr>
      <w:jc w:val="center"/>
      <w:rPr>
        <w:sz w:val="22"/>
        <w:szCs w:val="22"/>
      </w:rPr>
    </w:pPr>
    <w:r>
      <w:rPr>
        <w:sz w:val="22"/>
        <w:szCs w:val="22"/>
      </w:rPr>
      <w:sym w:font="Symbol" w:char="F0E3"/>
    </w:r>
    <w:r w:rsidR="007854A0" w:rsidRPr="005B4684">
      <w:rPr>
        <w:sz w:val="22"/>
        <w:szCs w:val="22"/>
      </w:rPr>
      <w:t xml:space="preserve"> Pain Connection, a program of U.S. Pain Foundation</w:t>
    </w:r>
  </w:p>
  <w:p w14:paraId="240939AA" w14:textId="77777777" w:rsidR="00EA1404" w:rsidRPr="00EA1404" w:rsidRDefault="00EA1404" w:rsidP="00EA1404">
    <w:pPr>
      <w:jc w:val="center"/>
      <w:rPr>
        <w:sz w:val="22"/>
        <w:szCs w:val="22"/>
      </w:rPr>
    </w:pPr>
    <w:r w:rsidRPr="00EA1404">
      <w:rPr>
        <w:sz w:val="22"/>
        <w:szCs w:val="22"/>
      </w:rPr>
      <w:t>www.painconnection.org  | info@painconnection.org | 800-910-0664</w:t>
    </w:r>
  </w:p>
  <w:p w14:paraId="10F5E310" w14:textId="77777777" w:rsidR="007854A0" w:rsidRPr="005B4684" w:rsidRDefault="007854A0" w:rsidP="00EA1404">
    <w:pPr>
      <w:rPr>
        <w:sz w:val="22"/>
        <w:szCs w:val="22"/>
      </w:rPr>
    </w:pPr>
  </w:p>
  <w:p w14:paraId="4414880C" w14:textId="77777777" w:rsidR="006D7CA4" w:rsidRDefault="006D7CA4" w:rsidP="006D7CA4">
    <w:pPr>
      <w:pStyle w:val="Footer"/>
      <w:tabs>
        <w:tab w:val="left" w:pos="1260"/>
        <w:tab w:val="left" w:pos="8640"/>
      </w:tabs>
      <w:ind w:left="-1800" w:right="-18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E2B9B" w14:textId="77777777" w:rsidR="001C4A8C" w:rsidRDefault="001C4A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49767B" w14:textId="77777777" w:rsidR="00A35D3F" w:rsidRDefault="00A35D3F">
      <w:r>
        <w:separator/>
      </w:r>
    </w:p>
  </w:footnote>
  <w:footnote w:type="continuationSeparator" w:id="0">
    <w:p w14:paraId="10F219CD" w14:textId="77777777" w:rsidR="00A35D3F" w:rsidRDefault="00A35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74D63" w14:textId="77777777" w:rsidR="001C4A8C" w:rsidRDefault="001C4A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E2FC6C" w14:textId="77777777" w:rsidR="006D7CA4" w:rsidRDefault="004115A3" w:rsidP="006D7CA4">
    <w:pPr>
      <w:pStyle w:val="Header"/>
      <w:jc w:val="center"/>
    </w:pPr>
    <w:r w:rsidRPr="00BB3ADE">
      <w:rPr>
        <w:noProof/>
      </w:rPr>
      <w:drawing>
        <wp:inline distT="0" distB="0" distL="0" distR="0" wp14:anchorId="066A8BF0" wp14:editId="40873534">
          <wp:extent cx="2082800" cy="1202055"/>
          <wp:effectExtent l="0" t="0" r="0" b="0"/>
          <wp:docPr id="1612722077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AA2A3" w14:textId="77777777" w:rsidR="006D7CA4" w:rsidRDefault="006D7CA4" w:rsidP="006D7CA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431DC4" w14:textId="7846E119" w:rsidR="001C4A8C" w:rsidRDefault="00E70E81" w:rsidP="00E70E81">
    <w:pPr>
      <w:pStyle w:val="Header"/>
      <w:jc w:val="center"/>
    </w:pPr>
    <w:r w:rsidRPr="00BB3ADE">
      <w:rPr>
        <w:noProof/>
      </w:rPr>
      <w:drawing>
        <wp:inline distT="0" distB="0" distL="0" distR="0" wp14:anchorId="52366A13" wp14:editId="5B1AF362">
          <wp:extent cx="2082800" cy="1202055"/>
          <wp:effectExtent l="0" t="0" r="0" b="0"/>
          <wp:docPr id="1600300396" name="Picture 3" descr="A blue and grey logo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300396" name="Picture 3" descr="A blue and grey logo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1202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BFDFD6" w14:textId="33F7D8FC" w:rsidR="001C4A8C" w:rsidRDefault="001C4A8C" w:rsidP="006D7CA4">
    <w:pPr>
      <w:pStyle w:val="Header"/>
      <w:jc w:val="center"/>
    </w:pPr>
  </w:p>
  <w:p w14:paraId="58FACFDC" w14:textId="77777777" w:rsidR="001C4A8C" w:rsidRDefault="001C4A8C" w:rsidP="006D7CA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40080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A97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09B494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7B24E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006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2720B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7A067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89665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B0C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0548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892A7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020417A"/>
    <w:multiLevelType w:val="hybridMultilevel"/>
    <w:tmpl w:val="5AF02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6564D"/>
    <w:multiLevelType w:val="hybridMultilevel"/>
    <w:tmpl w:val="464E9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A335A4"/>
    <w:multiLevelType w:val="hybridMultilevel"/>
    <w:tmpl w:val="17C2C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121E5"/>
    <w:multiLevelType w:val="hybridMultilevel"/>
    <w:tmpl w:val="2CE8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97694"/>
    <w:multiLevelType w:val="hybridMultilevel"/>
    <w:tmpl w:val="F67A5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E7A88"/>
    <w:multiLevelType w:val="hybridMultilevel"/>
    <w:tmpl w:val="E682A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5EC16D8"/>
    <w:multiLevelType w:val="multilevel"/>
    <w:tmpl w:val="481CE2D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58660A70"/>
    <w:multiLevelType w:val="hybridMultilevel"/>
    <w:tmpl w:val="2B56F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46064"/>
    <w:multiLevelType w:val="multilevel"/>
    <w:tmpl w:val="47CE35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39459434">
    <w:abstractNumId w:val="10"/>
  </w:num>
  <w:num w:numId="2" w16cid:durableId="447890310">
    <w:abstractNumId w:val="8"/>
  </w:num>
  <w:num w:numId="3" w16cid:durableId="1745837577">
    <w:abstractNumId w:val="7"/>
  </w:num>
  <w:num w:numId="4" w16cid:durableId="864099501">
    <w:abstractNumId w:val="6"/>
  </w:num>
  <w:num w:numId="5" w16cid:durableId="1546409567">
    <w:abstractNumId w:val="5"/>
  </w:num>
  <w:num w:numId="6" w16cid:durableId="2058433482">
    <w:abstractNumId w:val="9"/>
  </w:num>
  <w:num w:numId="7" w16cid:durableId="1750417566">
    <w:abstractNumId w:val="4"/>
  </w:num>
  <w:num w:numId="8" w16cid:durableId="1633442525">
    <w:abstractNumId w:val="3"/>
  </w:num>
  <w:num w:numId="9" w16cid:durableId="2020962884">
    <w:abstractNumId w:val="2"/>
  </w:num>
  <w:num w:numId="10" w16cid:durableId="387143927">
    <w:abstractNumId w:val="1"/>
  </w:num>
  <w:num w:numId="11" w16cid:durableId="1802574447">
    <w:abstractNumId w:val="0"/>
  </w:num>
  <w:num w:numId="12" w16cid:durableId="956639787">
    <w:abstractNumId w:val="16"/>
  </w:num>
  <w:num w:numId="13" w16cid:durableId="1111894292">
    <w:abstractNumId w:val="11"/>
  </w:num>
  <w:num w:numId="14" w16cid:durableId="682241867">
    <w:abstractNumId w:val="14"/>
  </w:num>
  <w:num w:numId="15" w16cid:durableId="430124507">
    <w:abstractNumId w:val="18"/>
  </w:num>
  <w:num w:numId="16" w16cid:durableId="943271260">
    <w:abstractNumId w:val="13"/>
  </w:num>
  <w:num w:numId="17" w16cid:durableId="86930500">
    <w:abstractNumId w:val="17"/>
  </w:num>
  <w:num w:numId="18" w16cid:durableId="141505971">
    <w:abstractNumId w:val="19"/>
  </w:num>
  <w:num w:numId="19" w16cid:durableId="373770801">
    <w:abstractNumId w:val="15"/>
  </w:num>
  <w:num w:numId="20" w16cid:durableId="457063722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492"/>
    <w:rsid w:val="00000AE0"/>
    <w:rsid w:val="00037FD9"/>
    <w:rsid w:val="00087FC8"/>
    <w:rsid w:val="0009312E"/>
    <w:rsid w:val="000D0B57"/>
    <w:rsid w:val="000D2F20"/>
    <w:rsid w:val="000E2DD2"/>
    <w:rsid w:val="000E54BF"/>
    <w:rsid w:val="001978D2"/>
    <w:rsid w:val="001B1585"/>
    <w:rsid w:val="001C4A8C"/>
    <w:rsid w:val="00251711"/>
    <w:rsid w:val="002E45B6"/>
    <w:rsid w:val="002F6AA5"/>
    <w:rsid w:val="00303CAE"/>
    <w:rsid w:val="0032682E"/>
    <w:rsid w:val="003438D0"/>
    <w:rsid w:val="003511D9"/>
    <w:rsid w:val="003A08C3"/>
    <w:rsid w:val="004115A3"/>
    <w:rsid w:val="004145D6"/>
    <w:rsid w:val="0049736F"/>
    <w:rsid w:val="004A2492"/>
    <w:rsid w:val="0051417C"/>
    <w:rsid w:val="005146FA"/>
    <w:rsid w:val="00560D94"/>
    <w:rsid w:val="00596F2A"/>
    <w:rsid w:val="005A1C67"/>
    <w:rsid w:val="005B4684"/>
    <w:rsid w:val="005D29B0"/>
    <w:rsid w:val="005E4494"/>
    <w:rsid w:val="005F0EEB"/>
    <w:rsid w:val="005F698F"/>
    <w:rsid w:val="00642047"/>
    <w:rsid w:val="00657822"/>
    <w:rsid w:val="006D7CA4"/>
    <w:rsid w:val="006E6E45"/>
    <w:rsid w:val="006F432A"/>
    <w:rsid w:val="007854A0"/>
    <w:rsid w:val="007F02B4"/>
    <w:rsid w:val="00820368"/>
    <w:rsid w:val="00871796"/>
    <w:rsid w:val="008931DB"/>
    <w:rsid w:val="008D44D2"/>
    <w:rsid w:val="0090329B"/>
    <w:rsid w:val="0091533E"/>
    <w:rsid w:val="00923370"/>
    <w:rsid w:val="009A78D3"/>
    <w:rsid w:val="009F4C60"/>
    <w:rsid w:val="00A35D3F"/>
    <w:rsid w:val="00AC1A23"/>
    <w:rsid w:val="00AE31C8"/>
    <w:rsid w:val="00B36CEF"/>
    <w:rsid w:val="00B7605D"/>
    <w:rsid w:val="00BF2240"/>
    <w:rsid w:val="00C377B6"/>
    <w:rsid w:val="00C53BC7"/>
    <w:rsid w:val="00C76A19"/>
    <w:rsid w:val="00CA14DF"/>
    <w:rsid w:val="00CA1FB0"/>
    <w:rsid w:val="00CC47E9"/>
    <w:rsid w:val="00D00CA2"/>
    <w:rsid w:val="00D7620D"/>
    <w:rsid w:val="00DB517C"/>
    <w:rsid w:val="00E34F54"/>
    <w:rsid w:val="00E637BD"/>
    <w:rsid w:val="00E70E81"/>
    <w:rsid w:val="00E8467D"/>
    <w:rsid w:val="00EA1404"/>
    <w:rsid w:val="00EB6B86"/>
    <w:rsid w:val="00F100EC"/>
    <w:rsid w:val="00F34EF7"/>
    <w:rsid w:val="00F3580A"/>
    <w:rsid w:val="00F67EE8"/>
    <w:rsid w:val="00FD755D"/>
    <w:rsid w:val="00FE44D3"/>
    <w:rsid w:val="00FF5E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87884"/>
  <w15:docId w15:val="{98026152-5B17-B440-B2AC-5CFCFAE52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4A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CA4"/>
    <w:pPr>
      <w:tabs>
        <w:tab w:val="center" w:pos="4320"/>
        <w:tab w:val="right" w:pos="8640"/>
      </w:tabs>
    </w:pPr>
    <w:rPr>
      <w:rFonts w:ascii="Cambria" w:eastAsia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6D7CA4"/>
  </w:style>
  <w:style w:type="paragraph" w:styleId="Footer">
    <w:name w:val="footer"/>
    <w:basedOn w:val="Normal"/>
    <w:link w:val="FooterChar"/>
    <w:uiPriority w:val="99"/>
    <w:unhideWhenUsed/>
    <w:rsid w:val="006D7CA4"/>
    <w:pPr>
      <w:tabs>
        <w:tab w:val="center" w:pos="4320"/>
        <w:tab w:val="right" w:pos="8640"/>
      </w:tabs>
    </w:pPr>
    <w:rPr>
      <w:rFonts w:ascii="Cambria" w:eastAsia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6D7CA4"/>
  </w:style>
  <w:style w:type="character" w:styleId="Hyperlink">
    <w:name w:val="Hyperlink"/>
    <w:unhideWhenUsed/>
    <w:rsid w:val="0065782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5782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5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82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beth/Library/Group%20Containers/UBF8T346G9.Office/User%20Content.localized/Templates.localized/Pain%20Connec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8EEE74-B3B5-C346-A20D-B49341AED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Pain Connection Template.dotx</Template>
  <TotalTime>2</TotalTime>
  <Pages>2</Pages>
  <Words>388</Words>
  <Characters>1819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Chico</Company>
  <LinksUpToDate>false</LinksUpToDate>
  <CharactersWithSpaces>2172</CharactersWithSpaces>
  <SharedDoc>false</SharedDoc>
  <HLinks>
    <vt:vector size="6" baseType="variant">
      <vt:variant>
        <vt:i4>5767235</vt:i4>
      </vt:variant>
      <vt:variant>
        <vt:i4>0</vt:i4>
      </vt:variant>
      <vt:variant>
        <vt:i4>0</vt:i4>
      </vt:variant>
      <vt:variant>
        <vt:i4>5</vt:i4>
      </vt:variant>
      <vt:variant>
        <vt:lpwstr>http://www.uspainfoundation.org/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 Lewis</dc:creator>
  <cp:keywords/>
  <cp:lastModifiedBy>Mary Beth Lewis</cp:lastModifiedBy>
  <cp:revision>5</cp:revision>
  <dcterms:created xsi:type="dcterms:W3CDTF">2026-08-17T21:30:00Z</dcterms:created>
  <dcterms:modified xsi:type="dcterms:W3CDTF">2026-08-24T23:40:00Z</dcterms:modified>
</cp:coreProperties>
</file>